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684" w:rsidRPr="00763CC3" w:rsidRDefault="003C7684" w:rsidP="003C7684">
      <w:pPr>
        <w:pStyle w:val="a3"/>
        <w:jc w:val="left"/>
        <w:rPr>
          <w:rFonts w:ascii="Verdana" w:hAnsi="Verdana"/>
          <w:sz w:val="20"/>
        </w:rPr>
      </w:pP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="00632FBD" w:rsidRPr="00F45E35">
        <w:rPr>
          <w:szCs w:val="32"/>
        </w:rPr>
        <w:t xml:space="preserve"> </w:t>
      </w:r>
      <w:r w:rsidR="003A57AF">
        <w:rPr>
          <w:szCs w:val="32"/>
        </w:rPr>
        <w:tab/>
      </w:r>
      <w:r w:rsidRPr="00763CC3">
        <w:rPr>
          <w:rFonts w:ascii="Verdana" w:hAnsi="Verdana"/>
          <w:sz w:val="20"/>
        </w:rPr>
        <w:t>Приложение №</w:t>
      </w:r>
      <w:r w:rsidR="003A57AF">
        <w:rPr>
          <w:rFonts w:ascii="Verdana" w:hAnsi="Verdana"/>
          <w:sz w:val="20"/>
        </w:rPr>
        <w:t xml:space="preserve"> </w:t>
      </w:r>
      <w:r w:rsidR="001C1FBC" w:rsidRPr="00763CC3">
        <w:rPr>
          <w:rFonts w:ascii="Verdana" w:hAnsi="Verdana"/>
          <w:sz w:val="20"/>
        </w:rPr>
        <w:t>5</w:t>
      </w:r>
    </w:p>
    <w:p w:rsidR="00227EEC" w:rsidRPr="00763CC3" w:rsidRDefault="00227EEC">
      <w:pPr>
        <w:pStyle w:val="a3"/>
        <w:rPr>
          <w:rFonts w:ascii="Verdana" w:hAnsi="Verdana"/>
          <w:sz w:val="20"/>
        </w:rPr>
      </w:pPr>
    </w:p>
    <w:p w:rsidR="000224FE" w:rsidRPr="00763CC3" w:rsidRDefault="009754BC">
      <w:pPr>
        <w:pStyle w:val="a3"/>
        <w:rPr>
          <w:rFonts w:ascii="Verdana" w:hAnsi="Verdana"/>
          <w:sz w:val="20"/>
        </w:rPr>
      </w:pPr>
      <w:r w:rsidRPr="00763CC3">
        <w:rPr>
          <w:rFonts w:ascii="Verdana" w:hAnsi="Verdana"/>
          <w:sz w:val="20"/>
        </w:rPr>
        <w:t xml:space="preserve">Д </w:t>
      </w:r>
      <w:r w:rsidR="00A33974" w:rsidRPr="00763CC3">
        <w:rPr>
          <w:rFonts w:ascii="Verdana" w:hAnsi="Verdana"/>
          <w:sz w:val="20"/>
        </w:rPr>
        <w:t xml:space="preserve">Е </w:t>
      </w:r>
      <w:r w:rsidRPr="00763CC3">
        <w:rPr>
          <w:rFonts w:ascii="Verdana" w:hAnsi="Verdana"/>
          <w:sz w:val="20"/>
        </w:rPr>
        <w:t>К Л А Р А Ц И Я</w:t>
      </w:r>
      <w:r w:rsidR="000224FE" w:rsidRPr="00763CC3">
        <w:rPr>
          <w:rFonts w:ascii="Verdana" w:hAnsi="Verdana"/>
          <w:sz w:val="20"/>
        </w:rPr>
        <w:t xml:space="preserve"> </w:t>
      </w:r>
    </w:p>
    <w:p w:rsidR="00227EEC" w:rsidRPr="00763CC3" w:rsidRDefault="00227EEC" w:rsidP="000312ED">
      <w:pPr>
        <w:jc w:val="both"/>
        <w:rPr>
          <w:rFonts w:ascii="Verdana" w:hAnsi="Verdana"/>
          <w:lang w:val="bg-BG"/>
        </w:rPr>
      </w:pPr>
    </w:p>
    <w:p w:rsidR="00763CC3" w:rsidRDefault="00763CC3" w:rsidP="00ED35EA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Подписаният/та………………………………………………………………………………………………………………………</w:t>
      </w:r>
    </w:p>
    <w:p w:rsidR="00763CC3" w:rsidRDefault="00763CC3" w:rsidP="00ED35EA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lang w:val="bg-BG"/>
        </w:rPr>
        <w:t xml:space="preserve">                                </w:t>
      </w:r>
      <w:r>
        <w:rPr>
          <w:rFonts w:ascii="Verdana" w:hAnsi="Verdana"/>
          <w:i/>
          <w:lang w:val="bg-BG"/>
        </w:rPr>
        <w:t>/трите имена на участника или на представителя на участника/</w:t>
      </w:r>
    </w:p>
    <w:p w:rsidR="00763CC3" w:rsidRDefault="00985570" w:rsidP="00ED35EA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</w:t>
      </w:r>
      <w:bookmarkStart w:id="0" w:name="_GoBack"/>
      <w:bookmarkEnd w:id="0"/>
      <w:r w:rsidR="00763CC3">
        <w:rPr>
          <w:rFonts w:ascii="Verdana" w:hAnsi="Verdana"/>
          <w:lang w:val="bg-BG"/>
        </w:rPr>
        <w:t xml:space="preserve"> постоянен адрес гр./с. .…………………………, ул./ж.к. .………………………………, №……, бл……, вх……, ет……, ап……, притежаващ л.к. № ………………………., издадена на ………………… от ………………………., ЕГН/ЛНЧ …………………………., законен представител на.........................................................., ЕИК….……………………… за контакти: тел………………………………………………………, Факс ………………………, ел.поща ………………………………………………., адрес за контакти ………………………………………………….………</w:t>
      </w:r>
    </w:p>
    <w:p w:rsidR="000312ED" w:rsidRPr="0062376D" w:rsidRDefault="000312ED" w:rsidP="00ED35EA">
      <w:pPr>
        <w:spacing w:line="360" w:lineRule="auto"/>
        <w:jc w:val="both"/>
        <w:rPr>
          <w:rFonts w:ascii="Verdana" w:hAnsi="Verdana"/>
          <w:lang w:val="ru-RU"/>
        </w:rPr>
      </w:pPr>
      <w:r w:rsidRPr="00763CC3">
        <w:rPr>
          <w:rFonts w:ascii="Verdana" w:hAnsi="Verdana"/>
          <w:lang w:val="bg-BG"/>
        </w:rPr>
        <w:tab/>
      </w:r>
    </w:p>
    <w:p w:rsidR="00431635" w:rsidRPr="00763CC3" w:rsidRDefault="000E43A5" w:rsidP="00ED35EA">
      <w:pPr>
        <w:spacing w:line="360" w:lineRule="auto"/>
        <w:ind w:left="2160" w:firstLine="720"/>
        <w:jc w:val="both"/>
        <w:rPr>
          <w:rFonts w:ascii="Verdana" w:hAnsi="Verdana"/>
          <w:lang w:val="bg-BG"/>
        </w:rPr>
      </w:pPr>
      <w:r w:rsidRPr="00763CC3">
        <w:rPr>
          <w:rFonts w:ascii="Verdana" w:hAnsi="Verdana"/>
          <w:b/>
          <w:lang w:val="bg-BG"/>
        </w:rPr>
        <w:t>ДЕКЛАРИРАМ, ЧЕ</w:t>
      </w:r>
      <w:r w:rsidRPr="00763CC3">
        <w:rPr>
          <w:rFonts w:ascii="Verdana" w:hAnsi="Verdana"/>
          <w:lang w:val="bg-BG"/>
        </w:rPr>
        <w:t>:</w:t>
      </w:r>
    </w:p>
    <w:p w:rsidR="00A94C61" w:rsidRPr="00763CC3" w:rsidRDefault="00A94C61" w:rsidP="00ED35EA">
      <w:pPr>
        <w:spacing w:line="360" w:lineRule="auto"/>
        <w:jc w:val="both"/>
        <w:rPr>
          <w:rFonts w:ascii="Verdana" w:hAnsi="Verdana"/>
          <w:lang w:val="bg-BG"/>
        </w:rPr>
      </w:pPr>
    </w:p>
    <w:p w:rsidR="00A94C61" w:rsidRPr="00763CC3" w:rsidRDefault="00EF2A0A" w:rsidP="00ED35EA">
      <w:pPr>
        <w:spacing w:line="360" w:lineRule="auto"/>
        <w:ind w:left="567"/>
        <w:jc w:val="both"/>
        <w:rPr>
          <w:rFonts w:ascii="Verdana" w:hAnsi="Verdana"/>
          <w:b/>
          <w:lang w:val="bg-BG"/>
        </w:rPr>
      </w:pPr>
      <w:r w:rsidRPr="00763CC3">
        <w:rPr>
          <w:rFonts w:ascii="Verdana" w:hAnsi="Verdana"/>
          <w:b/>
          <w:lang w:val="bg-BG"/>
        </w:rPr>
        <w:t xml:space="preserve">а/ </w:t>
      </w:r>
      <w:r w:rsidR="001D5CFC" w:rsidRPr="00763CC3">
        <w:rPr>
          <w:rFonts w:ascii="Verdana" w:hAnsi="Verdana"/>
          <w:b/>
          <w:lang w:val="bg-BG"/>
        </w:rPr>
        <w:t>Едноличният търговец/юридическото лице, който/което представлявам:</w:t>
      </w:r>
    </w:p>
    <w:p w:rsidR="001D5CFC" w:rsidRPr="00763CC3" w:rsidRDefault="001D5CFC" w:rsidP="00ED35EA">
      <w:pPr>
        <w:spacing w:line="360" w:lineRule="auto"/>
        <w:ind w:left="567"/>
        <w:jc w:val="both"/>
        <w:rPr>
          <w:rFonts w:ascii="Verdana" w:hAnsi="Verdana"/>
          <w:b/>
          <w:lang w:val="bg-BG"/>
        </w:rPr>
      </w:pPr>
      <w:r w:rsidRPr="00763CC3">
        <w:rPr>
          <w:rFonts w:ascii="Verdana" w:hAnsi="Verdana"/>
          <w:b/>
          <w:lang w:val="bg-BG"/>
        </w:rPr>
        <w:t xml:space="preserve">                                    /</w:t>
      </w:r>
      <w:r w:rsidRPr="00763CC3">
        <w:rPr>
          <w:rFonts w:ascii="Verdana" w:hAnsi="Verdana"/>
          <w:b/>
          <w:i/>
          <w:lang w:val="bg-BG"/>
        </w:rPr>
        <w:t>невярното се зачертава</w:t>
      </w:r>
      <w:r w:rsidRPr="00763CC3">
        <w:rPr>
          <w:rFonts w:ascii="Verdana" w:hAnsi="Verdana"/>
          <w:b/>
          <w:lang w:val="bg-BG"/>
        </w:rPr>
        <w:t>/</w:t>
      </w:r>
    </w:p>
    <w:p w:rsidR="001D5CFC" w:rsidRPr="00763CC3" w:rsidRDefault="001D5CFC" w:rsidP="00ED35EA">
      <w:pPr>
        <w:numPr>
          <w:ilvl w:val="0"/>
          <w:numId w:val="7"/>
        </w:numPr>
        <w:spacing w:line="360" w:lineRule="auto"/>
        <w:ind w:left="567"/>
        <w:jc w:val="both"/>
        <w:rPr>
          <w:rFonts w:ascii="Verdana" w:hAnsi="Verdana"/>
          <w:b/>
          <w:lang w:val="bg-BG"/>
        </w:rPr>
      </w:pPr>
      <w:r w:rsidRPr="00763CC3">
        <w:rPr>
          <w:rFonts w:ascii="Verdana" w:hAnsi="Verdana"/>
          <w:b/>
          <w:lang w:val="bg-BG"/>
        </w:rPr>
        <w:t>Не е в ликвидация;</w:t>
      </w:r>
    </w:p>
    <w:p w:rsidR="001D5CFC" w:rsidRPr="00763CC3" w:rsidRDefault="001D5CFC" w:rsidP="00ED35EA">
      <w:pPr>
        <w:numPr>
          <w:ilvl w:val="0"/>
          <w:numId w:val="7"/>
        </w:numPr>
        <w:spacing w:line="360" w:lineRule="auto"/>
        <w:ind w:left="567"/>
        <w:jc w:val="both"/>
        <w:rPr>
          <w:rFonts w:ascii="Verdana" w:hAnsi="Verdana"/>
          <w:b/>
          <w:lang w:val="bg-BG"/>
        </w:rPr>
      </w:pPr>
      <w:r w:rsidRPr="00763CC3">
        <w:rPr>
          <w:rFonts w:ascii="Verdana" w:hAnsi="Verdana"/>
          <w:b/>
          <w:lang w:val="bg-BG"/>
        </w:rPr>
        <w:t>Не е обявен/о в несъстоятелност;</w:t>
      </w:r>
    </w:p>
    <w:p w:rsidR="009D4682" w:rsidRDefault="009D4682" w:rsidP="00ED35EA">
      <w:pPr>
        <w:spacing w:line="360" w:lineRule="auto"/>
        <w:ind w:left="567"/>
        <w:jc w:val="both"/>
        <w:rPr>
          <w:rFonts w:ascii="Verdana" w:hAnsi="Verdana"/>
          <w:b/>
          <w:lang w:val="bg-BG"/>
        </w:rPr>
      </w:pPr>
    </w:p>
    <w:p w:rsidR="001D5CFC" w:rsidRPr="00763CC3" w:rsidRDefault="00EF2A0A" w:rsidP="00ED35EA">
      <w:pPr>
        <w:spacing w:line="360" w:lineRule="auto"/>
        <w:ind w:left="567"/>
        <w:jc w:val="both"/>
        <w:rPr>
          <w:rFonts w:ascii="Verdana" w:hAnsi="Verdana"/>
          <w:b/>
          <w:lang w:val="bg-BG"/>
        </w:rPr>
      </w:pPr>
      <w:r w:rsidRPr="00763CC3">
        <w:rPr>
          <w:rFonts w:ascii="Verdana" w:hAnsi="Verdana"/>
          <w:b/>
          <w:lang w:val="bg-BG"/>
        </w:rPr>
        <w:t xml:space="preserve">б/ </w:t>
      </w:r>
      <w:r w:rsidR="00E4519E" w:rsidRPr="00763CC3">
        <w:rPr>
          <w:rFonts w:ascii="Verdana" w:hAnsi="Verdana"/>
          <w:b/>
          <w:lang w:val="bg-BG"/>
        </w:rPr>
        <w:t>Не съм осъден за банкрут;</w:t>
      </w:r>
    </w:p>
    <w:p w:rsidR="009D4682" w:rsidRDefault="009D4682" w:rsidP="00ED35EA">
      <w:pPr>
        <w:spacing w:line="360" w:lineRule="auto"/>
        <w:ind w:left="567"/>
        <w:jc w:val="both"/>
        <w:rPr>
          <w:rFonts w:ascii="Verdana" w:hAnsi="Verdana"/>
          <w:b/>
          <w:lang w:val="bg-BG"/>
        </w:rPr>
      </w:pPr>
    </w:p>
    <w:p w:rsidR="00E4519E" w:rsidRPr="00763CC3" w:rsidRDefault="00EF2A0A" w:rsidP="00ED35EA">
      <w:pPr>
        <w:spacing w:line="360" w:lineRule="auto"/>
        <w:ind w:left="567"/>
        <w:jc w:val="both"/>
        <w:rPr>
          <w:rFonts w:ascii="Verdana" w:hAnsi="Verdana"/>
          <w:b/>
          <w:lang w:val="bg-BG"/>
        </w:rPr>
      </w:pPr>
      <w:r w:rsidRPr="00763CC3">
        <w:rPr>
          <w:rFonts w:ascii="Verdana" w:hAnsi="Verdana"/>
          <w:b/>
          <w:lang w:val="bg-BG"/>
        </w:rPr>
        <w:t xml:space="preserve">в/ </w:t>
      </w:r>
      <w:r w:rsidR="00E4519E" w:rsidRPr="00763CC3">
        <w:rPr>
          <w:rFonts w:ascii="Verdana" w:hAnsi="Verdana"/>
          <w:b/>
          <w:lang w:val="bg-BG"/>
        </w:rPr>
        <w:t>Членовете на управителните и контролните органи на юридическото лице, което представлявам, не са осъдени за банкрут.</w:t>
      </w:r>
    </w:p>
    <w:p w:rsidR="00431635" w:rsidRPr="0062376D" w:rsidRDefault="00431635" w:rsidP="00ED35EA">
      <w:pPr>
        <w:spacing w:line="360" w:lineRule="auto"/>
        <w:jc w:val="both"/>
        <w:rPr>
          <w:rFonts w:ascii="Verdana" w:hAnsi="Verdana"/>
          <w:bCs/>
          <w:lang w:val="ru-RU"/>
        </w:rPr>
      </w:pPr>
    </w:p>
    <w:p w:rsidR="00E16047" w:rsidRPr="00763CC3" w:rsidRDefault="00E16047" w:rsidP="00ED35EA">
      <w:pPr>
        <w:spacing w:line="360" w:lineRule="auto"/>
        <w:ind w:firstLine="567"/>
        <w:jc w:val="both"/>
        <w:rPr>
          <w:rFonts w:ascii="Verdana" w:hAnsi="Verdana"/>
          <w:lang w:val="bg-BG"/>
        </w:rPr>
      </w:pPr>
      <w:r w:rsidRPr="00763CC3">
        <w:rPr>
          <w:rFonts w:ascii="Verdana" w:hAnsi="Verdana"/>
          <w:lang w:val="bg-BG"/>
        </w:rPr>
        <w:t>Известна ми е отговорността, която нося по чл.</w:t>
      </w:r>
      <w:r w:rsidR="00A31D39" w:rsidRPr="00763CC3">
        <w:rPr>
          <w:rFonts w:ascii="Verdana" w:hAnsi="Verdana"/>
          <w:lang w:val="bg-BG"/>
        </w:rPr>
        <w:t xml:space="preserve"> </w:t>
      </w:r>
      <w:r w:rsidRPr="00763CC3">
        <w:rPr>
          <w:rFonts w:ascii="Verdana" w:hAnsi="Verdana"/>
          <w:lang w:val="bg-BG"/>
        </w:rPr>
        <w:t>313 от Наказателния кодекс.</w:t>
      </w:r>
    </w:p>
    <w:p w:rsidR="00E16047" w:rsidRPr="00763CC3" w:rsidRDefault="00E16047" w:rsidP="00ED35EA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:rsidR="00114AD0" w:rsidRPr="00763CC3" w:rsidRDefault="00114AD0" w:rsidP="00ED35EA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:rsidR="00E16047" w:rsidRPr="0062376D" w:rsidRDefault="00E16047" w:rsidP="00ED35EA">
      <w:pPr>
        <w:spacing w:line="360" w:lineRule="auto"/>
        <w:jc w:val="both"/>
        <w:rPr>
          <w:rFonts w:ascii="Verdana" w:hAnsi="Verdana"/>
          <w:lang w:val="ru-RU"/>
        </w:rPr>
      </w:pPr>
      <w:r w:rsidRPr="00763CC3">
        <w:rPr>
          <w:rFonts w:ascii="Verdana" w:hAnsi="Verdana"/>
          <w:lang w:val="bg-BG"/>
        </w:rPr>
        <w:t xml:space="preserve">Дата………………….                                  </w:t>
      </w:r>
      <w:r w:rsidR="00EC0F88" w:rsidRPr="00763CC3">
        <w:rPr>
          <w:rFonts w:ascii="Verdana" w:hAnsi="Verdana"/>
          <w:lang w:val="bg-BG"/>
        </w:rPr>
        <w:t xml:space="preserve">         </w:t>
      </w:r>
      <w:r w:rsidRPr="00763CC3">
        <w:rPr>
          <w:rFonts w:ascii="Verdana" w:hAnsi="Verdana"/>
          <w:lang w:val="bg-BG"/>
        </w:rPr>
        <w:t>ПОДПИС…………………………..</w:t>
      </w:r>
    </w:p>
    <w:p w:rsidR="00EF2A0A" w:rsidRPr="0062376D" w:rsidRDefault="00EF2A0A" w:rsidP="00ED35EA">
      <w:pPr>
        <w:spacing w:line="360" w:lineRule="auto"/>
        <w:ind w:firstLine="720"/>
        <w:jc w:val="both"/>
        <w:rPr>
          <w:rFonts w:ascii="Verdana" w:hAnsi="Verdana"/>
          <w:lang w:val="ru-RU"/>
        </w:rPr>
      </w:pPr>
    </w:p>
    <w:p w:rsidR="00114AD0" w:rsidRPr="00763CC3" w:rsidRDefault="00114AD0" w:rsidP="00ED35EA">
      <w:pPr>
        <w:spacing w:line="360" w:lineRule="auto"/>
        <w:ind w:firstLine="720"/>
        <w:jc w:val="both"/>
        <w:rPr>
          <w:rFonts w:ascii="Verdana" w:hAnsi="Verdana"/>
          <w:b/>
          <w:lang w:val="bg-BG"/>
        </w:rPr>
      </w:pPr>
    </w:p>
    <w:p w:rsidR="00A61B95" w:rsidRPr="00763CC3" w:rsidRDefault="00EF2A0A" w:rsidP="00ED35EA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763CC3">
        <w:rPr>
          <w:rFonts w:ascii="Verdana" w:hAnsi="Verdana"/>
          <w:b/>
          <w:lang w:val="bg-BG"/>
        </w:rPr>
        <w:t>Забележка:</w:t>
      </w:r>
      <w:r w:rsidRPr="00763CC3">
        <w:rPr>
          <w:rFonts w:ascii="Verdana" w:hAnsi="Verdana"/>
          <w:lang w:val="bg-BG"/>
        </w:rPr>
        <w:t xml:space="preserve"> </w:t>
      </w:r>
    </w:p>
    <w:p w:rsidR="00EF2A0A" w:rsidRPr="00763CC3" w:rsidRDefault="00EF2A0A" w:rsidP="00ED35EA">
      <w:pPr>
        <w:spacing w:line="360" w:lineRule="auto"/>
        <w:ind w:firstLine="720"/>
        <w:jc w:val="both"/>
        <w:rPr>
          <w:rFonts w:ascii="Verdana" w:hAnsi="Verdana"/>
          <w:i/>
          <w:lang w:val="bg-BG"/>
        </w:rPr>
      </w:pPr>
      <w:r w:rsidRPr="00763CC3">
        <w:rPr>
          <w:rFonts w:ascii="Verdana" w:hAnsi="Verdana"/>
          <w:i/>
          <w:lang w:val="bg-BG"/>
        </w:rPr>
        <w:t xml:space="preserve">Кандидатите в търга – еднолични търговци декларират обстоятелствата по </w:t>
      </w:r>
      <w:r w:rsidR="009221F5" w:rsidRPr="00763CC3">
        <w:rPr>
          <w:rFonts w:ascii="Verdana" w:hAnsi="Verdana"/>
          <w:i/>
          <w:lang w:val="bg-BG"/>
        </w:rPr>
        <w:t xml:space="preserve">букви а/ и б/, </w:t>
      </w:r>
      <w:r w:rsidR="00E40FDD">
        <w:rPr>
          <w:rFonts w:ascii="Verdana" w:hAnsi="Verdana"/>
          <w:i/>
          <w:lang w:val="bg-BG"/>
        </w:rPr>
        <w:t xml:space="preserve">а </w:t>
      </w:r>
      <w:r w:rsidR="009221F5" w:rsidRPr="00763CC3">
        <w:rPr>
          <w:rFonts w:ascii="Verdana" w:hAnsi="Verdana"/>
          <w:i/>
          <w:lang w:val="bg-BG"/>
        </w:rPr>
        <w:t>кандидатите в търга – юридически лица декларират всички обстоятелства</w:t>
      </w:r>
      <w:r w:rsidR="000C3AB7">
        <w:rPr>
          <w:rFonts w:ascii="Verdana" w:hAnsi="Verdana"/>
          <w:i/>
          <w:lang w:val="bg-BG"/>
        </w:rPr>
        <w:t>.</w:t>
      </w:r>
    </w:p>
    <w:p w:rsidR="00E16047" w:rsidRPr="0062376D" w:rsidRDefault="004F596B" w:rsidP="00ED35EA">
      <w:pPr>
        <w:spacing w:line="360" w:lineRule="auto"/>
        <w:ind w:firstLine="720"/>
        <w:jc w:val="both"/>
        <w:rPr>
          <w:rFonts w:ascii="Verdana" w:hAnsi="Verdana"/>
          <w:bCs/>
          <w:lang w:val="ru-RU"/>
        </w:rPr>
      </w:pPr>
      <w:r w:rsidRPr="00763CC3">
        <w:rPr>
          <w:rFonts w:ascii="Verdana" w:hAnsi="Verdana"/>
          <w:i/>
          <w:lang w:val="bg-BG"/>
        </w:rPr>
        <w:t>В случай</w:t>
      </w:r>
      <w:r w:rsidR="00A61B95" w:rsidRPr="00763CC3">
        <w:rPr>
          <w:rFonts w:ascii="Verdana" w:hAnsi="Verdana"/>
          <w:i/>
          <w:lang w:val="bg-BG"/>
        </w:rPr>
        <w:t xml:space="preserve"> че кандидат в търга е чуждестранно лице, същото следва да декларира горните обстоятелства или сходни на тях обстоятелства/процедури, уредени в действащото законодателство на държавата, в която кандидатът е регистриран, наред с тези по действащото българско законодателство.</w:t>
      </w:r>
    </w:p>
    <w:sectPr w:rsidR="00E16047" w:rsidRPr="0062376D" w:rsidSect="00763CC3">
      <w:pgSz w:w="11906" w:h="16838" w:code="9"/>
      <w:pgMar w:top="709" w:right="991" w:bottom="851" w:left="1134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FCE" w:rsidRDefault="00FB2FCE" w:rsidP="00236A11">
      <w:r>
        <w:separator/>
      </w:r>
    </w:p>
  </w:endnote>
  <w:endnote w:type="continuationSeparator" w:id="0">
    <w:p w:rsidR="00FB2FCE" w:rsidRDefault="00FB2FCE" w:rsidP="00236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FCE" w:rsidRDefault="00FB2FCE" w:rsidP="00236A11">
      <w:r>
        <w:separator/>
      </w:r>
    </w:p>
  </w:footnote>
  <w:footnote w:type="continuationSeparator" w:id="0">
    <w:p w:rsidR="00FB2FCE" w:rsidRDefault="00FB2FCE" w:rsidP="00236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82C3C"/>
    <w:multiLevelType w:val="hybridMultilevel"/>
    <w:tmpl w:val="5EEE643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26DD3"/>
    <w:multiLevelType w:val="hybridMultilevel"/>
    <w:tmpl w:val="9F38BC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25048"/>
    <w:multiLevelType w:val="hybridMultilevel"/>
    <w:tmpl w:val="A1EC6E3E"/>
    <w:lvl w:ilvl="0" w:tplc="321A6A70">
      <w:start w:val="1"/>
      <w:numFmt w:val="upperRoman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55DC1FC5"/>
    <w:multiLevelType w:val="hybridMultilevel"/>
    <w:tmpl w:val="C89C7D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D5DCB"/>
    <w:multiLevelType w:val="hybridMultilevel"/>
    <w:tmpl w:val="75C232B0"/>
    <w:lvl w:ilvl="0" w:tplc="E918E3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9962CD"/>
    <w:multiLevelType w:val="hybridMultilevel"/>
    <w:tmpl w:val="D63658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FC4248"/>
    <w:multiLevelType w:val="hybridMultilevel"/>
    <w:tmpl w:val="016CF178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225"/>
    <w:rsid w:val="000224FE"/>
    <w:rsid w:val="000312ED"/>
    <w:rsid w:val="0003566C"/>
    <w:rsid w:val="00056C4B"/>
    <w:rsid w:val="00063D4B"/>
    <w:rsid w:val="00075933"/>
    <w:rsid w:val="00092FA9"/>
    <w:rsid w:val="000957E1"/>
    <w:rsid w:val="000C3AB7"/>
    <w:rsid w:val="000E43A5"/>
    <w:rsid w:val="00114AD0"/>
    <w:rsid w:val="001234DC"/>
    <w:rsid w:val="001A0DA5"/>
    <w:rsid w:val="001A16E8"/>
    <w:rsid w:val="001B2937"/>
    <w:rsid w:val="001C1FBC"/>
    <w:rsid w:val="001C40A9"/>
    <w:rsid w:val="001D5CFC"/>
    <w:rsid w:val="002128A2"/>
    <w:rsid w:val="002165B3"/>
    <w:rsid w:val="0022027D"/>
    <w:rsid w:val="0022776D"/>
    <w:rsid w:val="00227EEC"/>
    <w:rsid w:val="00236A11"/>
    <w:rsid w:val="00247751"/>
    <w:rsid w:val="00261192"/>
    <w:rsid w:val="002A053A"/>
    <w:rsid w:val="002A75C9"/>
    <w:rsid w:val="002C64C6"/>
    <w:rsid w:val="002C7885"/>
    <w:rsid w:val="002C7956"/>
    <w:rsid w:val="002E7F04"/>
    <w:rsid w:val="00305818"/>
    <w:rsid w:val="003157E8"/>
    <w:rsid w:val="00315BA0"/>
    <w:rsid w:val="0037064D"/>
    <w:rsid w:val="003741FC"/>
    <w:rsid w:val="00387DF3"/>
    <w:rsid w:val="003A57AF"/>
    <w:rsid w:val="003C7684"/>
    <w:rsid w:val="00420430"/>
    <w:rsid w:val="00431635"/>
    <w:rsid w:val="0048117F"/>
    <w:rsid w:val="0049553A"/>
    <w:rsid w:val="004A3EE3"/>
    <w:rsid w:val="004D71A8"/>
    <w:rsid w:val="004F596B"/>
    <w:rsid w:val="005075D3"/>
    <w:rsid w:val="00553F17"/>
    <w:rsid w:val="00575FF6"/>
    <w:rsid w:val="005776E1"/>
    <w:rsid w:val="005F54FB"/>
    <w:rsid w:val="0062376D"/>
    <w:rsid w:val="00624F3D"/>
    <w:rsid w:val="00632FBD"/>
    <w:rsid w:val="00656C27"/>
    <w:rsid w:val="006F3987"/>
    <w:rsid w:val="00727166"/>
    <w:rsid w:val="00735BE6"/>
    <w:rsid w:val="00751DF5"/>
    <w:rsid w:val="00761847"/>
    <w:rsid w:val="00763CC3"/>
    <w:rsid w:val="007936C8"/>
    <w:rsid w:val="007F4776"/>
    <w:rsid w:val="008114B4"/>
    <w:rsid w:val="00840A4D"/>
    <w:rsid w:val="008516CE"/>
    <w:rsid w:val="00884047"/>
    <w:rsid w:val="00890160"/>
    <w:rsid w:val="008A56CD"/>
    <w:rsid w:val="008B50B1"/>
    <w:rsid w:val="008F1C75"/>
    <w:rsid w:val="0090204B"/>
    <w:rsid w:val="009221F5"/>
    <w:rsid w:val="009279CF"/>
    <w:rsid w:val="009479CE"/>
    <w:rsid w:val="00960FF5"/>
    <w:rsid w:val="009617DE"/>
    <w:rsid w:val="009754BC"/>
    <w:rsid w:val="00976504"/>
    <w:rsid w:val="00985570"/>
    <w:rsid w:val="00994F05"/>
    <w:rsid w:val="009A46C7"/>
    <w:rsid w:val="009D2077"/>
    <w:rsid w:val="009D4682"/>
    <w:rsid w:val="009D6C6E"/>
    <w:rsid w:val="009E0225"/>
    <w:rsid w:val="00A1093A"/>
    <w:rsid w:val="00A30504"/>
    <w:rsid w:val="00A31D39"/>
    <w:rsid w:val="00A33974"/>
    <w:rsid w:val="00A42F55"/>
    <w:rsid w:val="00A5316E"/>
    <w:rsid w:val="00A614EB"/>
    <w:rsid w:val="00A61B95"/>
    <w:rsid w:val="00A763F7"/>
    <w:rsid w:val="00A82115"/>
    <w:rsid w:val="00A94C61"/>
    <w:rsid w:val="00AB4078"/>
    <w:rsid w:val="00B22F68"/>
    <w:rsid w:val="00B64004"/>
    <w:rsid w:val="00B801F3"/>
    <w:rsid w:val="00BB52D8"/>
    <w:rsid w:val="00BC2665"/>
    <w:rsid w:val="00BC27AB"/>
    <w:rsid w:val="00BD11A7"/>
    <w:rsid w:val="00BD4062"/>
    <w:rsid w:val="00BE6E32"/>
    <w:rsid w:val="00BF05A1"/>
    <w:rsid w:val="00BF448D"/>
    <w:rsid w:val="00BF5818"/>
    <w:rsid w:val="00C033C3"/>
    <w:rsid w:val="00C53D6D"/>
    <w:rsid w:val="00C73D09"/>
    <w:rsid w:val="00CB0E2B"/>
    <w:rsid w:val="00CC5DB0"/>
    <w:rsid w:val="00D21478"/>
    <w:rsid w:val="00DA7EA9"/>
    <w:rsid w:val="00DD009C"/>
    <w:rsid w:val="00DE3723"/>
    <w:rsid w:val="00DF1E71"/>
    <w:rsid w:val="00DF27CD"/>
    <w:rsid w:val="00DF5768"/>
    <w:rsid w:val="00E16047"/>
    <w:rsid w:val="00E31899"/>
    <w:rsid w:val="00E35715"/>
    <w:rsid w:val="00E40FDD"/>
    <w:rsid w:val="00E4519E"/>
    <w:rsid w:val="00E51DC4"/>
    <w:rsid w:val="00E70A00"/>
    <w:rsid w:val="00E91205"/>
    <w:rsid w:val="00E91864"/>
    <w:rsid w:val="00EB747D"/>
    <w:rsid w:val="00EC0BAC"/>
    <w:rsid w:val="00EC0F88"/>
    <w:rsid w:val="00EC1AD7"/>
    <w:rsid w:val="00ED35EA"/>
    <w:rsid w:val="00ED44D9"/>
    <w:rsid w:val="00EF2A0A"/>
    <w:rsid w:val="00F16CF9"/>
    <w:rsid w:val="00F37221"/>
    <w:rsid w:val="00F41586"/>
    <w:rsid w:val="00F45E35"/>
    <w:rsid w:val="00FB2FCE"/>
    <w:rsid w:val="00FB5B57"/>
    <w:rsid w:val="00FD038E"/>
    <w:rsid w:val="00FE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2ADD18"/>
  <w15:chartTrackingRefBased/>
  <w15:docId w15:val="{48ABCCD7-A539-4E58-BFCB-5B24C6136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GB" w:eastAsia="en-US"/>
    </w:rPr>
  </w:style>
  <w:style w:type="paragraph" w:styleId="1">
    <w:name w:val="heading 1"/>
    <w:basedOn w:val="a"/>
    <w:next w:val="a"/>
    <w:link w:val="10"/>
    <w:qFormat/>
    <w:rsid w:val="00ED44D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sz w:val="32"/>
      <w:lang w:val="bg-BG"/>
    </w:rPr>
  </w:style>
  <w:style w:type="paragraph" w:styleId="a4">
    <w:name w:val="Body Text"/>
    <w:basedOn w:val="a"/>
    <w:pPr>
      <w:jc w:val="both"/>
    </w:pPr>
    <w:rPr>
      <w:sz w:val="24"/>
      <w:lang w:val="bg-BG"/>
    </w:rPr>
  </w:style>
  <w:style w:type="character" w:customStyle="1" w:styleId="10">
    <w:name w:val="Заглавие 1 Знак"/>
    <w:link w:val="1"/>
    <w:rsid w:val="00ED44D9"/>
    <w:rPr>
      <w:rFonts w:ascii="Cambria" w:eastAsia="Times New Roman" w:hAnsi="Cambria" w:cs="Times New Roman"/>
      <w:b/>
      <w:bCs/>
      <w:kern w:val="32"/>
      <w:sz w:val="32"/>
      <w:szCs w:val="32"/>
      <w:lang w:val="en-GB" w:eastAsia="en-US"/>
    </w:rPr>
  </w:style>
  <w:style w:type="paragraph" w:customStyle="1" w:styleId="CharChar">
    <w:name w:val="Char Char"/>
    <w:basedOn w:val="a"/>
    <w:rsid w:val="0003566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5">
    <w:name w:val="header"/>
    <w:basedOn w:val="a"/>
    <w:link w:val="a6"/>
    <w:rsid w:val="00236A11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rsid w:val="00236A11"/>
    <w:rPr>
      <w:lang w:val="en-GB" w:eastAsia="en-US"/>
    </w:rPr>
  </w:style>
  <w:style w:type="paragraph" w:styleId="a7">
    <w:name w:val="footer"/>
    <w:basedOn w:val="a"/>
    <w:link w:val="a8"/>
    <w:uiPriority w:val="99"/>
    <w:rsid w:val="00236A11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link w:val="a7"/>
    <w:uiPriority w:val="99"/>
    <w:rsid w:val="00236A11"/>
    <w:rPr>
      <w:lang w:val="en-GB" w:eastAsia="en-US"/>
    </w:rPr>
  </w:style>
  <w:style w:type="paragraph" w:styleId="a9">
    <w:name w:val="Balloon Text"/>
    <w:basedOn w:val="a"/>
    <w:link w:val="aa"/>
    <w:rsid w:val="00236A11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rsid w:val="00236A11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425A689</Template>
  <TotalTime>3</TotalTime>
  <Pages>1</Pages>
  <Words>178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  О  Л  Б  А </vt:lpstr>
      <vt:lpstr>М  О  Л  Б  А </vt:lpstr>
    </vt:vector>
  </TitlesOfParts>
  <Company>OU Vidin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  О  Л  Б  А</dc:title>
  <dc:subject/>
  <dc:creator>Velitchko Yonov</dc:creator>
  <cp:keywords/>
  <cp:lastModifiedBy>client06</cp:lastModifiedBy>
  <cp:revision>4</cp:revision>
  <cp:lastPrinted>2020-02-19T12:35:00Z</cp:lastPrinted>
  <dcterms:created xsi:type="dcterms:W3CDTF">2026-09-02T08:59:00Z</dcterms:created>
  <dcterms:modified xsi:type="dcterms:W3CDTF">2026-10-06T08:52:00Z</dcterms:modified>
</cp:coreProperties>
</file>